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FC2" w:rsidRDefault="000B3FC2" w:rsidP="006B678D">
      <w:pPr>
        <w:ind w:left="11199"/>
        <w:rPr>
          <w:b/>
          <w:iCs/>
          <w:color w:val="000000"/>
          <w:sz w:val="28"/>
          <w:szCs w:val="28"/>
          <w:lang w:eastAsia="en-US"/>
        </w:rPr>
      </w:pPr>
      <w:r>
        <w:rPr>
          <w:b/>
          <w:iCs/>
          <w:color w:val="000000"/>
          <w:sz w:val="28"/>
          <w:szCs w:val="28"/>
          <w:lang w:eastAsia="en-US"/>
        </w:rPr>
        <w:t xml:space="preserve">        Утверждено</w:t>
      </w:r>
    </w:p>
    <w:p w:rsidR="000B3FC2" w:rsidRDefault="000B3FC2" w:rsidP="00781B5C">
      <w:pPr>
        <w:ind w:left="10440"/>
        <w:rPr>
          <w:b/>
          <w:iCs/>
          <w:color w:val="000000"/>
          <w:sz w:val="28"/>
          <w:szCs w:val="28"/>
          <w:lang w:eastAsia="en-US"/>
        </w:rPr>
      </w:pPr>
      <w:r>
        <w:rPr>
          <w:b/>
          <w:iCs/>
          <w:color w:val="000000"/>
          <w:sz w:val="28"/>
          <w:szCs w:val="28"/>
          <w:lang w:eastAsia="en-US"/>
        </w:rPr>
        <w:t xml:space="preserve">   Директор школы _________М.Ю. Джамалдинова</w:t>
      </w:r>
    </w:p>
    <w:p w:rsidR="000B3FC2" w:rsidRDefault="000B3FC2" w:rsidP="00781B5C">
      <w:pPr>
        <w:rPr>
          <w:b/>
          <w:iCs/>
          <w:color w:val="000000"/>
          <w:sz w:val="28"/>
          <w:szCs w:val="28"/>
          <w:lang w:eastAsia="en-US"/>
        </w:rPr>
      </w:pPr>
      <w:r>
        <w:rPr>
          <w:b/>
          <w:iCs/>
          <w:color w:val="000000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               Приказ от 06.04.2020г. №312</w:t>
      </w:r>
    </w:p>
    <w:p w:rsidR="000B3FC2" w:rsidRDefault="000B3FC2" w:rsidP="00781B5C">
      <w:pPr>
        <w:spacing w:after="200" w:line="276" w:lineRule="auto"/>
        <w:jc w:val="center"/>
      </w:pPr>
      <w:r>
        <w:rPr>
          <w:b/>
          <w:i/>
          <w:iCs/>
          <w:color w:val="000000"/>
          <w:sz w:val="28"/>
          <w:szCs w:val="28"/>
          <w:lang w:eastAsia="en-US"/>
        </w:rPr>
        <w:t>План мероприятий («Дорожная карта»)</w:t>
      </w:r>
      <w:r>
        <w:rPr>
          <w:b/>
          <w:i/>
          <w:iCs/>
          <w:color w:val="000000"/>
          <w:sz w:val="28"/>
          <w:szCs w:val="28"/>
          <w:lang w:eastAsia="en-US"/>
        </w:rPr>
        <w:br/>
        <w:t>по обеспечению перехода на дистанционное обучение в МКОУ «Барчхойотарская СОШ»</w:t>
      </w:r>
    </w:p>
    <w:tbl>
      <w:tblPr>
        <w:tblW w:w="0" w:type="auto"/>
        <w:tblInd w:w="-5" w:type="dxa"/>
        <w:tblLayout w:type="fixed"/>
        <w:tblLook w:val="0000"/>
      </w:tblPr>
      <w:tblGrid>
        <w:gridCol w:w="675"/>
        <w:gridCol w:w="9214"/>
        <w:gridCol w:w="2835"/>
        <w:gridCol w:w="2420"/>
      </w:tblGrid>
      <w:tr w:rsidR="000B3FC2" w:rsidTr="00E36A20">
        <w:trPr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E36A20">
            <w:pPr>
              <w:jc w:val="center"/>
            </w:pPr>
            <w:r>
              <w:rPr>
                <w:b/>
                <w:iCs/>
                <w:color w:val="000000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E36A20">
            <w:pPr>
              <w:jc w:val="center"/>
            </w:pPr>
            <w:r>
              <w:rPr>
                <w:b/>
                <w:iCs/>
                <w:color w:val="000000"/>
                <w:sz w:val="22"/>
                <w:szCs w:val="22"/>
                <w:lang w:eastAsia="en-US"/>
              </w:rPr>
              <w:t>Мероприятия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E36A20">
            <w:pPr>
              <w:jc w:val="center"/>
            </w:pPr>
            <w:r>
              <w:rPr>
                <w:b/>
                <w:iCs/>
                <w:color w:val="000000"/>
                <w:sz w:val="22"/>
                <w:szCs w:val="22"/>
                <w:lang w:eastAsia="en-US"/>
              </w:rPr>
              <w:t xml:space="preserve">Исполнитель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FC2" w:rsidRDefault="000B3FC2" w:rsidP="00E36A20">
            <w:pPr>
              <w:jc w:val="center"/>
            </w:pPr>
            <w:r>
              <w:rPr>
                <w:b/>
                <w:iCs/>
                <w:color w:val="000000"/>
                <w:sz w:val="22"/>
                <w:szCs w:val="22"/>
                <w:lang w:eastAsia="en-US"/>
              </w:rPr>
              <w:t>Сроки исполнения</w:t>
            </w:r>
          </w:p>
        </w:tc>
      </w:tr>
      <w:tr w:rsidR="000B3FC2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b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E36A20">
            <w:pPr>
              <w:jc w:val="both"/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Издание приказа(-ов) о переходе на </w:t>
            </w:r>
            <w:r>
              <w:rPr>
                <w:iCs/>
                <w:color w:val="000000"/>
                <w:sz w:val="22"/>
                <w:szCs w:val="22"/>
                <w:lang w:eastAsia="en-US"/>
              </w:rPr>
              <w:t xml:space="preserve">дистанционное обучение, </w:t>
            </w:r>
            <w:r>
              <w:rPr>
                <w:iCs/>
                <w:color w:val="000000"/>
                <w:sz w:val="22"/>
                <w:szCs w:val="22"/>
                <w:lang w:eastAsia="en-US"/>
              </w:rPr>
              <w:br/>
              <w:t>в том числе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о назначении лиц, ответственных:</w:t>
            </w:r>
          </w:p>
          <w:p w:rsidR="000B3FC2" w:rsidRDefault="000B3FC2" w:rsidP="00E36A20">
            <w:pPr>
              <w:ind w:left="291"/>
              <w:jc w:val="both"/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за организацию перехода на </w:t>
            </w:r>
            <w:r>
              <w:rPr>
                <w:iCs/>
                <w:color w:val="000000"/>
                <w:sz w:val="22"/>
                <w:szCs w:val="22"/>
                <w:lang w:eastAsia="en-US"/>
              </w:rPr>
              <w:t>дистанционное обучение;</w:t>
            </w:r>
          </w:p>
          <w:p w:rsidR="000B3FC2" w:rsidRDefault="000B3FC2" w:rsidP="00E36A20">
            <w:pPr>
              <w:ind w:left="291"/>
              <w:jc w:val="both"/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>за информирование участников образовательных отношений;</w:t>
            </w:r>
          </w:p>
          <w:p w:rsidR="000B3FC2" w:rsidRDefault="000B3FC2" w:rsidP="00E36A20">
            <w:pPr>
              <w:ind w:left="291"/>
              <w:jc w:val="both"/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>за организацию дистанционного обучения в каждом отдельном классе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E36A20">
            <w:pPr>
              <w:jc w:val="center"/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>директор общеобразовательной организации</w:t>
            </w:r>
            <w:r>
              <w:rPr>
                <w:iCs/>
                <w:color w:val="000000"/>
                <w:sz w:val="22"/>
                <w:szCs w:val="22"/>
                <w:lang w:eastAsia="en-US"/>
              </w:rPr>
              <w:br/>
              <w:t>(далее – ОО)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FC2" w:rsidRDefault="000B3FC2" w:rsidP="00E36A20">
            <w:pPr>
              <w:jc w:val="center"/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0B3FC2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E36A20">
            <w:pPr>
              <w:jc w:val="both"/>
            </w:pPr>
            <w:r>
              <w:rPr>
                <w:color w:val="000000"/>
                <w:sz w:val="22"/>
                <w:szCs w:val="22"/>
                <w:lang w:eastAsia="en-US"/>
              </w:rPr>
              <w:t>Актуализация локальных актов по вопросам организации и осуществления дистанционного обучения (при необходимости)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E36A20">
            <w:pPr>
              <w:jc w:val="center"/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FC2" w:rsidRDefault="000B3FC2" w:rsidP="00E36A20">
            <w:pPr>
              <w:jc w:val="center"/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0B3FC2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E36A20">
            <w:pPr>
              <w:jc w:val="both"/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Мониторинг технической готовности общеобразовательной организации, педагогических работников, обучающихся  для перехода к </w:t>
            </w:r>
            <w:r>
              <w:rPr>
                <w:iCs/>
                <w:color w:val="000000"/>
                <w:sz w:val="22"/>
                <w:szCs w:val="22"/>
                <w:lang w:eastAsia="en-US"/>
              </w:rPr>
              <w:t xml:space="preserve">дистанционному обучению, в том числе проведение тренировочных подключений обучающихся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E36A20">
            <w:pPr>
              <w:jc w:val="center"/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 xml:space="preserve">администрация ОО, 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FC2" w:rsidRDefault="000B3FC2" w:rsidP="00E36A20">
            <w:pPr>
              <w:jc w:val="center"/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w:rsidR="000B3FC2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E36A20">
            <w:pPr>
              <w:jc w:val="both"/>
            </w:pPr>
            <w:r>
              <w:rPr>
                <w:color w:val="000000"/>
                <w:sz w:val="22"/>
                <w:szCs w:val="22"/>
                <w:lang w:eastAsia="en-US"/>
              </w:rPr>
              <w:t>Сбор и анализ информации (заявлений) родителей (законных представителей) обучающихся, представленной любым доступным способом, в том числе и использованием информационно-телекоммуникационной сети «Интернет», о выбранной ими форме дистанционного обучения с учетом технических условий и наличия оборудования (компьютерное оборудование, мобильные устройства, Интернет), имеющихся по месту проживания ученика.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E36A20">
            <w:pPr>
              <w:jc w:val="center"/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>администрация ОО,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FC2" w:rsidRDefault="000B3FC2" w:rsidP="00E36A20">
            <w:pPr>
              <w:jc w:val="center"/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0B3FC2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E36A20">
            <w:pPr>
              <w:jc w:val="both"/>
            </w:pPr>
            <w:r>
              <w:rPr>
                <w:color w:val="000000"/>
                <w:sz w:val="22"/>
                <w:szCs w:val="22"/>
                <w:lang w:eastAsia="en-US"/>
              </w:rPr>
              <w:t>Определение организационно-технологической схемы дистанционного обучения для каждого ученика с учетом технических условий и оборудования, имеющихся по месту проживания ученика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E36A20">
            <w:pPr>
              <w:jc w:val="center"/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FC2" w:rsidRDefault="000B3FC2" w:rsidP="00E36A20">
            <w:pPr>
              <w:jc w:val="center"/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0B3FC2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E36A20">
            <w:pPr>
              <w:jc w:val="both"/>
            </w:pPr>
            <w:r>
              <w:rPr>
                <w:color w:val="000000"/>
                <w:sz w:val="22"/>
                <w:szCs w:val="22"/>
                <w:lang w:eastAsia="en-US"/>
              </w:rPr>
              <w:t>Внесение изменений в режим работы общеобразовательной организации:</w:t>
            </w:r>
          </w:p>
          <w:p w:rsidR="000B3FC2" w:rsidRDefault="000B3FC2" w:rsidP="00E36A20">
            <w:pPr>
              <w:ind w:firstLine="318"/>
              <w:jc w:val="both"/>
            </w:pPr>
            <w:r>
              <w:rPr>
                <w:color w:val="000000"/>
                <w:sz w:val="22"/>
                <w:szCs w:val="22"/>
                <w:lang w:eastAsia="en-US"/>
              </w:rPr>
              <w:t>корректировка расписания уроков, занятий внеурочной деятельности;</w:t>
            </w:r>
          </w:p>
          <w:p w:rsidR="000B3FC2" w:rsidRDefault="000B3FC2" w:rsidP="00E36A20">
            <w:pPr>
              <w:ind w:firstLine="318"/>
              <w:jc w:val="both"/>
            </w:pPr>
            <w:r>
              <w:rPr>
                <w:color w:val="000000"/>
                <w:sz w:val="22"/>
                <w:szCs w:val="22"/>
                <w:lang w:eastAsia="en-US"/>
              </w:rPr>
              <w:t>корректировка продолжительности уроков, занятий внеурочной деятельности, перерывов между ними.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E36A20">
            <w:pPr>
              <w:jc w:val="center"/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FC2" w:rsidRDefault="000B3FC2" w:rsidP="00E36A20">
            <w:pPr>
              <w:jc w:val="center"/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0B3FC2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E36A20">
            <w:pPr>
              <w:jc w:val="both"/>
            </w:pPr>
            <w:r>
              <w:rPr>
                <w:color w:val="000000"/>
                <w:sz w:val="22"/>
                <w:szCs w:val="22"/>
                <w:lang w:eastAsia="en-US"/>
              </w:rPr>
              <w:t>Включение в расписание уроков классных часов, проводимых в режиме онлайн, с привлечением социальных педагогов, психологов, педагогических работников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E36A20">
            <w:pPr>
              <w:jc w:val="center"/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 xml:space="preserve">администрация ОО, 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FC2" w:rsidRDefault="000B3FC2" w:rsidP="00E36A20">
            <w:pPr>
              <w:jc w:val="center"/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0B3FC2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E36A20">
            <w:pPr>
              <w:ind w:left="32"/>
              <w:contextualSpacing/>
              <w:jc w:val="both"/>
            </w:pPr>
            <w:r>
              <w:rPr>
                <w:color w:val="000000"/>
                <w:sz w:val="22"/>
                <w:szCs w:val="22"/>
                <w:lang w:eastAsia="en-US"/>
              </w:rPr>
              <w:t>Внесение изменений в рабочие программы учителей по каждому учебному предмету, в том числе:</w:t>
            </w:r>
          </w:p>
          <w:p w:rsidR="000B3FC2" w:rsidRDefault="000B3FC2" w:rsidP="00E36A20">
            <w:pPr>
              <w:ind w:left="32" w:firstLine="286"/>
              <w:contextualSpacing/>
              <w:jc w:val="both"/>
            </w:pPr>
            <w:r>
              <w:rPr>
                <w:color w:val="000000"/>
                <w:sz w:val="22"/>
                <w:szCs w:val="22"/>
                <w:lang w:eastAsia="en-US"/>
              </w:rPr>
              <w:t>указание в тематическом планировании рабочих программ учителей форм дистанционного обучения, применяемых в изложении материала, форм обратной связи, ссылок на применяемые электронные образовательные ресурсы;</w:t>
            </w:r>
          </w:p>
          <w:p w:rsidR="000B3FC2" w:rsidRDefault="000B3FC2" w:rsidP="00E36A20">
            <w:pPr>
              <w:ind w:left="32" w:firstLine="286"/>
              <w:contextualSpacing/>
              <w:jc w:val="both"/>
            </w:pPr>
            <w:r>
              <w:rPr>
                <w:color w:val="000000"/>
                <w:sz w:val="22"/>
                <w:szCs w:val="22"/>
                <w:lang w:eastAsia="en-US"/>
              </w:rPr>
              <w:t>при необходимости – перераспределение (уплотнение) тематических модулей, блоков, отдельных тем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E36A20">
            <w:pPr>
              <w:jc w:val="center"/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>учителя-предметники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FC2" w:rsidRDefault="000B3FC2" w:rsidP="00E36A20">
            <w:pPr>
              <w:jc w:val="center"/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0B3FC2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E36A20">
            <w:pPr>
              <w:jc w:val="both"/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>Информирование каждого участника образовательных отношений о формах организации дистанционного обучения, внесенных изменениях в расписание уроков, занятий внеурочной деятельности, их времени, продолжительности, способах обратной связи, в том числе:</w:t>
            </w:r>
          </w:p>
          <w:p w:rsidR="000B3FC2" w:rsidRDefault="000B3FC2" w:rsidP="00E36A20">
            <w:pPr>
              <w:ind w:firstLine="318"/>
              <w:jc w:val="both"/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>размещение указанной информации на официальном сайте общеобразовательной организации;</w:t>
            </w:r>
          </w:p>
          <w:p w:rsidR="000B3FC2" w:rsidRDefault="000B3FC2" w:rsidP="00E36A20">
            <w:pPr>
              <w:ind w:firstLine="318"/>
              <w:jc w:val="both"/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>регулярная актуализация информации на официальном сайте общеобразовательной организации.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E36A20">
            <w:pPr>
              <w:jc w:val="center"/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>ответственный за информирование участников образовательных отношений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FC2" w:rsidRDefault="000B3FC2" w:rsidP="00E36A20">
            <w:pPr>
              <w:jc w:val="center"/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0B3FC2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E36A20">
            <w:pPr>
              <w:jc w:val="both"/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>Организация и проведение разъяснительной и консультативной работы с родителями (законными представителями) обучающихся по вопросам организации дистанционного обучения по каждому учебному предмету, в том числе для обучающихся на дому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E36A20">
            <w:pPr>
              <w:jc w:val="center"/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 xml:space="preserve">классные руководители, учителя-предметники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FC2" w:rsidRDefault="000B3FC2" w:rsidP="00E36A20">
            <w:pPr>
              <w:jc w:val="center"/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0B3FC2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E36A20">
            <w:pPr>
              <w:contextualSpacing/>
              <w:jc w:val="both"/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Проведение </w:t>
            </w:r>
            <w:r>
              <w:rPr>
                <w:iCs/>
                <w:color w:val="000000"/>
                <w:sz w:val="22"/>
                <w:szCs w:val="22"/>
                <w:lang w:eastAsia="en-US"/>
              </w:rPr>
              <w:t>с использованием дистанционных технологий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рабочего совещания с педагогическими работниками о готовности к переходу на </w:t>
            </w:r>
            <w:r>
              <w:rPr>
                <w:iCs/>
                <w:color w:val="000000"/>
                <w:sz w:val="22"/>
                <w:szCs w:val="22"/>
                <w:lang w:eastAsia="en-US"/>
              </w:rPr>
              <w:t xml:space="preserve">дистанционное обучение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E36A20">
            <w:pPr>
              <w:jc w:val="center"/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FC2" w:rsidRDefault="000B3FC2" w:rsidP="00E36A20">
            <w:pPr>
              <w:jc w:val="center"/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w:rsidR="000B3FC2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E36A20">
            <w:pPr>
              <w:contextualSpacing/>
              <w:jc w:val="both"/>
            </w:pPr>
            <w:r>
              <w:rPr>
                <w:color w:val="000000"/>
                <w:sz w:val="22"/>
                <w:szCs w:val="22"/>
                <w:lang w:eastAsia="en-US"/>
              </w:rPr>
              <w:t>Мониторинг осуществления контроля текущей успеваемости и своевременного выставления текущих оценок в электронный классный журнал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E36A20">
            <w:pPr>
              <w:jc w:val="center"/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>администрация ОО,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FC2" w:rsidRDefault="000B3FC2" w:rsidP="00E36A20">
            <w:pPr>
              <w:jc w:val="center"/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0B3FC2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E36A20">
            <w:pPr>
              <w:contextualSpacing/>
              <w:jc w:val="both"/>
            </w:pPr>
            <w:r>
              <w:rPr>
                <w:color w:val="000000"/>
                <w:sz w:val="22"/>
                <w:szCs w:val="22"/>
                <w:lang w:eastAsia="en-US"/>
              </w:rPr>
              <w:t>Мониторинг организации дистанционного обучения в общеобразовательной организации:</w:t>
            </w:r>
          </w:p>
          <w:p w:rsidR="000B3FC2" w:rsidRDefault="000B3FC2" w:rsidP="00E36A20">
            <w:pPr>
              <w:ind w:left="34" w:firstLine="284"/>
              <w:contextualSpacing/>
              <w:jc w:val="both"/>
            </w:pPr>
            <w:r>
              <w:rPr>
                <w:color w:val="000000"/>
                <w:sz w:val="22"/>
                <w:szCs w:val="22"/>
                <w:lang w:eastAsia="en-US"/>
              </w:rPr>
              <w:t>выявление и устранение проблем, связанных с организацией, осуществлением и качеством образования в условиях дистанционного обучения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E36A20">
            <w:pPr>
              <w:jc w:val="center"/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FC2" w:rsidRDefault="000B3FC2" w:rsidP="00E36A20">
            <w:pPr>
              <w:jc w:val="center"/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0B3FC2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E36A20">
            <w:pPr>
              <w:contextualSpacing/>
              <w:jc w:val="both"/>
            </w:pPr>
            <w:r>
              <w:rPr>
                <w:color w:val="000000"/>
                <w:sz w:val="22"/>
                <w:szCs w:val="22"/>
                <w:lang w:eastAsia="en-US"/>
              </w:rPr>
              <w:t>Организация и проведение внутренней оценки качества образования с целью выполнения общеобразовательных программ в полном объеме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E36A20">
            <w:pPr>
              <w:jc w:val="center"/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FC2" w:rsidRDefault="000B3FC2" w:rsidP="00E36A20">
            <w:pPr>
              <w:jc w:val="center"/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>согласно плану ОО</w:t>
            </w:r>
          </w:p>
        </w:tc>
      </w:tr>
    </w:tbl>
    <w:p w:rsidR="000B3FC2" w:rsidRDefault="000B3FC2"/>
    <w:sectPr w:rsidR="000B3FC2" w:rsidSect="006B678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  <w:b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B678D"/>
    <w:rsid w:val="000B3FC2"/>
    <w:rsid w:val="0030286C"/>
    <w:rsid w:val="003B3266"/>
    <w:rsid w:val="003C4F10"/>
    <w:rsid w:val="0049777F"/>
    <w:rsid w:val="00567F81"/>
    <w:rsid w:val="00631D98"/>
    <w:rsid w:val="0067016E"/>
    <w:rsid w:val="006B678D"/>
    <w:rsid w:val="006E291D"/>
    <w:rsid w:val="00781B5C"/>
    <w:rsid w:val="00967E49"/>
    <w:rsid w:val="00B4794A"/>
    <w:rsid w:val="00BB0231"/>
    <w:rsid w:val="00DA1EFE"/>
    <w:rsid w:val="00E36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678D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</Pages>
  <Words>657</Words>
  <Characters>3750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Microsoft Office</cp:lastModifiedBy>
  <cp:revision>5</cp:revision>
  <dcterms:created xsi:type="dcterms:W3CDTF">2020-04-09T15:29:00Z</dcterms:created>
  <dcterms:modified xsi:type="dcterms:W3CDTF">2020-04-09T18:36:00Z</dcterms:modified>
</cp:coreProperties>
</file>